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9ED" w:rsidRDefault="00A449ED" w:rsidP="0042391F">
      <w:pPr>
        <w:tabs>
          <w:tab w:val="left" w:pos="3930"/>
        </w:tabs>
        <w:spacing w:line="360" w:lineRule="auto"/>
        <w:jc w:val="center"/>
        <w:rPr>
          <w:rStyle w:val="Strong"/>
          <w:bCs/>
          <w:i/>
          <w:sz w:val="28"/>
          <w:szCs w:val="28"/>
          <w:lang w:val="en-US"/>
        </w:rPr>
      </w:pPr>
      <w:r w:rsidRPr="0031679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2.75pt;height:60pt;visibility:visible">
            <v:imagedata r:id="rId4" o:title="" cropbottom="41675f" cropleft="20258f" cropright="21314f"/>
          </v:shape>
        </w:pict>
      </w:r>
    </w:p>
    <w:p w:rsidR="00A449ED" w:rsidRPr="00B466CC" w:rsidRDefault="00A449ED" w:rsidP="00F02763">
      <w:pPr>
        <w:pStyle w:val="BodyText"/>
        <w:jc w:val="center"/>
        <w:rPr>
          <w:sz w:val="32"/>
          <w:szCs w:val="32"/>
        </w:rPr>
      </w:pPr>
      <w:r w:rsidRPr="00B466CC">
        <w:rPr>
          <w:sz w:val="32"/>
          <w:szCs w:val="32"/>
        </w:rPr>
        <w:t xml:space="preserve">САНКТ-ПЕТЕРБУРГСКОЕ ГОСУДАРСТВЕННОЕ БЮДЖЕТНОЕ УЧРЕЖДЕНИЕ ЗДРАВООХРАНЕНИЯ «ДЕТСКАЯ ГОРОДСКАЯ БОЛЬНИЦА № 2 </w:t>
      </w:r>
    </w:p>
    <w:p w:rsidR="00A449ED" w:rsidRDefault="00A449ED" w:rsidP="00F02763">
      <w:pPr>
        <w:pStyle w:val="BodyText"/>
        <w:jc w:val="center"/>
        <w:rPr>
          <w:sz w:val="32"/>
          <w:szCs w:val="32"/>
        </w:rPr>
      </w:pPr>
      <w:r w:rsidRPr="00B466CC">
        <w:rPr>
          <w:sz w:val="32"/>
          <w:szCs w:val="32"/>
        </w:rPr>
        <w:t>СВЯТОЙ  МАРИИ МАГДАЛИНЫ»</w:t>
      </w:r>
    </w:p>
    <w:p w:rsidR="00A449ED" w:rsidRPr="003040A8" w:rsidRDefault="00A449ED" w:rsidP="00F02763">
      <w:pPr>
        <w:pStyle w:val="BodyText"/>
        <w:jc w:val="center"/>
        <w:rPr>
          <w:sz w:val="16"/>
          <w:szCs w:val="16"/>
        </w:rPr>
      </w:pPr>
    </w:p>
    <w:p w:rsidR="00A449ED" w:rsidRPr="003040A8" w:rsidRDefault="00A449ED" w:rsidP="00F02763">
      <w:pPr>
        <w:jc w:val="center"/>
        <w:rPr>
          <w:b/>
          <w:sz w:val="28"/>
          <w:szCs w:val="28"/>
        </w:rPr>
      </w:pPr>
      <w:r w:rsidRPr="003040A8">
        <w:rPr>
          <w:b/>
          <w:sz w:val="28"/>
          <w:szCs w:val="28"/>
        </w:rPr>
        <w:t>ОТДЕЛЕНИЕ АНЕСТЕЗИОЛОГИИ-РЕАНИМАЦИИ</w:t>
      </w:r>
    </w:p>
    <w:p w:rsidR="00A449ED" w:rsidRPr="004A02EE" w:rsidRDefault="00A449ED" w:rsidP="00F02763">
      <w:pPr>
        <w:jc w:val="center"/>
        <w:rPr>
          <w:b/>
          <w:sz w:val="36"/>
          <w:szCs w:val="36"/>
        </w:rPr>
      </w:pPr>
      <w:r w:rsidRPr="004A02EE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ЗА МИЛОСЕРДИЕ</w:t>
      </w:r>
      <w:r w:rsidRPr="004A02EE">
        <w:rPr>
          <w:b/>
          <w:sz w:val="36"/>
          <w:szCs w:val="36"/>
        </w:rPr>
        <w:t>»</w:t>
      </w:r>
    </w:p>
    <w:p w:rsidR="00A449ED" w:rsidRDefault="00A449ED" w:rsidP="00F02763">
      <w:pPr>
        <w:jc w:val="center"/>
        <w:rPr>
          <w:b/>
          <w:sz w:val="36"/>
          <w:szCs w:val="36"/>
        </w:rPr>
      </w:pPr>
      <w:r w:rsidRPr="004A02EE">
        <w:rPr>
          <w:b/>
          <w:sz w:val="36"/>
          <w:szCs w:val="36"/>
        </w:rPr>
        <w:t>«О</w:t>
      </w:r>
      <w:r>
        <w:rPr>
          <w:b/>
          <w:sz w:val="36"/>
          <w:szCs w:val="36"/>
        </w:rPr>
        <w:t>ДИН ДЕНЬ ИЗ ЖИЗНИ</w:t>
      </w:r>
    </w:p>
    <w:p w:rsidR="00A449ED" w:rsidRPr="004A02EE" w:rsidRDefault="00A449ED" w:rsidP="00F0276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МЕДИЦИНСКОЙ СЕСТРЫ</w:t>
      </w:r>
      <w:r w:rsidRPr="004A02EE">
        <w:rPr>
          <w:b/>
          <w:sz w:val="36"/>
          <w:szCs w:val="36"/>
        </w:rPr>
        <w:t>»</w:t>
      </w:r>
    </w:p>
    <w:p w:rsidR="00A449ED" w:rsidRDefault="00A449ED" w:rsidP="00F02763">
      <w:pPr>
        <w:jc w:val="center"/>
      </w:pPr>
      <w:r w:rsidRPr="00721DFA">
        <w:pict>
          <v:shape id="_x0000_i1026" type="#_x0000_t75" style="width:165pt;height:294pt">
            <v:imagedata r:id="rId5" o:title=""/>
          </v:shape>
        </w:pict>
      </w:r>
    </w:p>
    <w:p w:rsidR="00A449ED" w:rsidRPr="005F6CB6" w:rsidRDefault="00A449ED" w:rsidP="00F02763">
      <w:pPr>
        <w:rPr>
          <w:b/>
          <w:i/>
          <w:sz w:val="32"/>
          <w:szCs w:val="32"/>
        </w:rPr>
      </w:pPr>
      <w:r w:rsidRPr="005F6CB6">
        <w:rPr>
          <w:b/>
          <w:i/>
          <w:sz w:val="32"/>
          <w:szCs w:val="32"/>
        </w:rPr>
        <w:t>Сандова Светлана Владимировна,</w:t>
      </w:r>
    </w:p>
    <w:p w:rsidR="00A449ED" w:rsidRPr="005F6CB6" w:rsidRDefault="00A449ED" w:rsidP="00F02763">
      <w:pPr>
        <w:rPr>
          <w:b/>
          <w:i/>
          <w:sz w:val="32"/>
          <w:szCs w:val="32"/>
        </w:rPr>
      </w:pPr>
      <w:r w:rsidRPr="005F6CB6">
        <w:rPr>
          <w:b/>
          <w:i/>
          <w:sz w:val="32"/>
          <w:szCs w:val="32"/>
        </w:rPr>
        <w:t>старшая  медицинская сестра</w:t>
      </w:r>
    </w:p>
    <w:p w:rsidR="00A449ED" w:rsidRPr="00F02763" w:rsidRDefault="00A449ED" w:rsidP="00F02763">
      <w:pPr>
        <w:rPr>
          <w:b/>
          <w:i/>
          <w:sz w:val="32"/>
          <w:szCs w:val="32"/>
        </w:rPr>
      </w:pPr>
      <w:r w:rsidRPr="005F6CB6">
        <w:rPr>
          <w:b/>
          <w:i/>
          <w:sz w:val="32"/>
          <w:szCs w:val="32"/>
        </w:rPr>
        <w:t>отделения анестезиологии-реанимации</w:t>
      </w:r>
    </w:p>
    <w:p w:rsidR="00A449ED" w:rsidRPr="005F6CB6" w:rsidRDefault="00A449ED" w:rsidP="00F02763">
      <w:pPr>
        <w:jc w:val="center"/>
        <w:rPr>
          <w:sz w:val="32"/>
          <w:szCs w:val="32"/>
        </w:rPr>
      </w:pPr>
      <w:r w:rsidRPr="00F02763">
        <w:rPr>
          <w:b/>
          <w:i/>
          <w:sz w:val="32"/>
          <w:szCs w:val="32"/>
        </w:rPr>
        <w:t xml:space="preserve">2015 </w:t>
      </w:r>
      <w:r w:rsidRPr="005F6CB6">
        <w:rPr>
          <w:b/>
          <w:i/>
          <w:sz w:val="32"/>
          <w:szCs w:val="32"/>
        </w:rPr>
        <w:t>год</w:t>
      </w:r>
    </w:p>
    <w:p w:rsidR="00A449ED" w:rsidRPr="0042391F" w:rsidRDefault="00A449ED" w:rsidP="0042391F">
      <w:pPr>
        <w:tabs>
          <w:tab w:val="left" w:pos="3930"/>
        </w:tabs>
        <w:spacing w:line="360" w:lineRule="auto"/>
        <w:jc w:val="center"/>
        <w:rPr>
          <w:rStyle w:val="Strong"/>
          <w:bCs/>
          <w:i/>
          <w:sz w:val="28"/>
          <w:szCs w:val="28"/>
        </w:rPr>
      </w:pPr>
      <w:r w:rsidRPr="0042391F">
        <w:rPr>
          <w:rStyle w:val="Strong"/>
          <w:bCs/>
          <w:i/>
          <w:sz w:val="28"/>
          <w:szCs w:val="28"/>
        </w:rPr>
        <w:t>Коридор родной реанимации</w:t>
      </w:r>
    </w:p>
    <w:p w:rsidR="00A449ED" w:rsidRPr="0042391F" w:rsidRDefault="00A449ED" w:rsidP="0042391F">
      <w:pPr>
        <w:tabs>
          <w:tab w:val="left" w:pos="3930"/>
        </w:tabs>
        <w:spacing w:line="360" w:lineRule="auto"/>
        <w:jc w:val="center"/>
        <w:rPr>
          <w:rStyle w:val="Strong"/>
          <w:bCs/>
          <w:i/>
          <w:sz w:val="28"/>
          <w:szCs w:val="28"/>
        </w:rPr>
      </w:pPr>
      <w:r w:rsidRPr="0042391F">
        <w:rPr>
          <w:rStyle w:val="Strong"/>
          <w:bCs/>
          <w:i/>
          <w:sz w:val="28"/>
          <w:szCs w:val="28"/>
        </w:rPr>
        <w:t>Бесконечен, гулок и прям.</w:t>
      </w:r>
    </w:p>
    <w:p w:rsidR="00A449ED" w:rsidRPr="0042391F" w:rsidRDefault="00A449ED" w:rsidP="0042391F">
      <w:pPr>
        <w:tabs>
          <w:tab w:val="left" w:pos="3930"/>
        </w:tabs>
        <w:spacing w:line="360" w:lineRule="auto"/>
        <w:jc w:val="center"/>
        <w:rPr>
          <w:rStyle w:val="Strong"/>
          <w:bCs/>
          <w:i/>
          <w:sz w:val="28"/>
          <w:szCs w:val="28"/>
        </w:rPr>
      </w:pPr>
      <w:r w:rsidRPr="0042391F">
        <w:rPr>
          <w:rStyle w:val="Strong"/>
          <w:bCs/>
          <w:i/>
          <w:sz w:val="28"/>
          <w:szCs w:val="28"/>
        </w:rPr>
        <w:t>Что угодно может случиться,</w:t>
      </w:r>
    </w:p>
    <w:p w:rsidR="00A449ED" w:rsidRPr="0042391F" w:rsidRDefault="00A449ED" w:rsidP="0042391F">
      <w:pPr>
        <w:tabs>
          <w:tab w:val="left" w:pos="3930"/>
        </w:tabs>
        <w:spacing w:line="360" w:lineRule="auto"/>
        <w:jc w:val="center"/>
        <w:rPr>
          <w:rStyle w:val="Strong"/>
          <w:bCs/>
          <w:i/>
          <w:sz w:val="28"/>
          <w:szCs w:val="28"/>
        </w:rPr>
      </w:pPr>
      <w:r w:rsidRPr="0042391F">
        <w:rPr>
          <w:rStyle w:val="Strong"/>
          <w:bCs/>
          <w:i/>
          <w:sz w:val="28"/>
          <w:szCs w:val="28"/>
        </w:rPr>
        <w:t>Но он будет упрямо сниться</w:t>
      </w:r>
    </w:p>
    <w:p w:rsidR="00A449ED" w:rsidRPr="0042391F" w:rsidRDefault="00A449ED" w:rsidP="00730E36">
      <w:pPr>
        <w:tabs>
          <w:tab w:val="left" w:pos="3930"/>
        </w:tabs>
        <w:spacing w:line="360" w:lineRule="auto"/>
        <w:jc w:val="center"/>
      </w:pPr>
      <w:r w:rsidRPr="0042391F">
        <w:rPr>
          <w:rStyle w:val="Strong"/>
          <w:bCs/>
          <w:i/>
          <w:sz w:val="28"/>
          <w:szCs w:val="28"/>
        </w:rPr>
        <w:t>Тем, кто нынче проходит там.</w:t>
      </w:r>
    </w:p>
    <w:p w:rsidR="00A449ED" w:rsidRPr="00EF7D85" w:rsidRDefault="00A449ED" w:rsidP="00EF7D85">
      <w:pPr>
        <w:pStyle w:val="NoSpacing"/>
        <w:rPr>
          <w:sz w:val="28"/>
          <w:szCs w:val="28"/>
        </w:rPr>
      </w:pPr>
      <w:r w:rsidRPr="00EF7D85">
        <w:rPr>
          <w:sz w:val="28"/>
          <w:szCs w:val="28"/>
        </w:rPr>
        <w:t xml:space="preserve">Мой день…  </w:t>
      </w:r>
      <w:r>
        <w:rPr>
          <w:sz w:val="28"/>
          <w:szCs w:val="28"/>
        </w:rPr>
        <w:t>Он начинается в п</w:t>
      </w:r>
      <w:r w:rsidRPr="00EF7D85">
        <w:rPr>
          <w:sz w:val="28"/>
          <w:szCs w:val="28"/>
        </w:rPr>
        <w:t>ять часов</w:t>
      </w:r>
      <w:r>
        <w:rPr>
          <w:sz w:val="28"/>
          <w:szCs w:val="28"/>
        </w:rPr>
        <w:t xml:space="preserve"> утра</w:t>
      </w:r>
      <w:r w:rsidRPr="00EF7D85">
        <w:rPr>
          <w:sz w:val="28"/>
          <w:szCs w:val="28"/>
        </w:rPr>
        <w:t xml:space="preserve">. Если зима, то на улице метёт метель, холодно! Летом вставать веселее. Окна выходят на восточную сторону и  в пять часов утра солнце во всю уже светит. Но в любое время года я знаю: мои девочки меня уже ждут на работе. </w:t>
      </w:r>
      <w:r>
        <w:rPr>
          <w:sz w:val="28"/>
          <w:szCs w:val="28"/>
        </w:rPr>
        <w:t>Дорога</w:t>
      </w:r>
      <w:r w:rsidRPr="00EF7D85">
        <w:rPr>
          <w:sz w:val="28"/>
          <w:szCs w:val="28"/>
        </w:rPr>
        <w:t xml:space="preserve"> расписан</w:t>
      </w:r>
      <w:r>
        <w:rPr>
          <w:sz w:val="28"/>
          <w:szCs w:val="28"/>
        </w:rPr>
        <w:t>а</w:t>
      </w:r>
      <w:r w:rsidRPr="00EF7D85">
        <w:rPr>
          <w:sz w:val="28"/>
          <w:szCs w:val="28"/>
        </w:rPr>
        <w:t xml:space="preserve"> по минутам: маршрутка, метро (читаю что-нибудь интересное), и пешком по Среднему и по Второй.  </w:t>
      </w:r>
    </w:p>
    <w:p w:rsidR="00A449ED" w:rsidRPr="00C904B0" w:rsidRDefault="00A449ED" w:rsidP="00BF5CED">
      <w:pPr>
        <w:pStyle w:val="NoSpacing"/>
        <w:ind w:left="538"/>
        <w:jc w:val="center"/>
        <w:rPr>
          <w:sz w:val="28"/>
          <w:szCs w:val="28"/>
        </w:rPr>
      </w:pPr>
      <w:r w:rsidRPr="003554E5">
        <w:rPr>
          <w:noProof/>
          <w:sz w:val="28"/>
          <w:szCs w:val="28"/>
          <w:lang w:eastAsia="ru-RU"/>
        </w:rPr>
        <w:pict>
          <v:shape id="_x0000_i1027" type="#_x0000_t75" style="width:321pt;height:234pt;visibility:visible">
            <v:imagedata r:id="rId6" o:title=""/>
          </v:shape>
        </w:pict>
      </w:r>
    </w:p>
    <w:p w:rsidR="00A449ED" w:rsidRDefault="00A449ED" w:rsidP="00FA0B1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В с</w:t>
      </w:r>
      <w:r w:rsidRPr="00FA0B1C">
        <w:rPr>
          <w:sz w:val="28"/>
          <w:szCs w:val="28"/>
        </w:rPr>
        <w:t xml:space="preserve">емь двадцать я на проходной. Привычно улыбается охранник, здороваюсь с дворником, а вот и заветная дверь. Здравствуй, отделение! Каждая медсестра встречает по-разному. </w:t>
      </w:r>
    </w:p>
    <w:p w:rsidR="00A449ED" w:rsidRDefault="00A449ED" w:rsidP="00FA0B1C">
      <w:pPr>
        <w:pStyle w:val="NoSpacing"/>
        <w:rPr>
          <w:sz w:val="28"/>
          <w:szCs w:val="28"/>
        </w:rPr>
      </w:pPr>
      <w:r w:rsidRPr="00FA0B1C">
        <w:rPr>
          <w:sz w:val="28"/>
          <w:szCs w:val="28"/>
        </w:rPr>
        <w:t>Леночка Суглобова (самая любимая</w:t>
      </w:r>
      <w:r>
        <w:rPr>
          <w:sz w:val="28"/>
          <w:szCs w:val="28"/>
        </w:rPr>
        <w:t>!</w:t>
      </w:r>
      <w:r w:rsidRPr="00FA0B1C">
        <w:rPr>
          <w:sz w:val="28"/>
          <w:szCs w:val="28"/>
        </w:rPr>
        <w:t>) на вопрос</w:t>
      </w:r>
      <w:r>
        <w:rPr>
          <w:sz w:val="28"/>
          <w:szCs w:val="28"/>
        </w:rPr>
        <w:t>:</w:t>
      </w:r>
      <w:r w:rsidRPr="00FA0B1C">
        <w:rPr>
          <w:sz w:val="28"/>
          <w:szCs w:val="28"/>
        </w:rPr>
        <w:t xml:space="preserve"> «Как дела?» почти всегда ответит</w:t>
      </w:r>
      <w:r>
        <w:rPr>
          <w:sz w:val="28"/>
          <w:szCs w:val="28"/>
        </w:rPr>
        <w:t>:</w:t>
      </w:r>
      <w:r w:rsidRPr="00FA0B1C">
        <w:rPr>
          <w:sz w:val="28"/>
          <w:szCs w:val="28"/>
        </w:rPr>
        <w:t xml:space="preserve"> «Да всё нормально, не волнуйся!». Она замечательная, и, заслуженно, любима не только мной, но и своими тремя дочками и четырьмя внуками.</w:t>
      </w:r>
    </w:p>
    <w:p w:rsidR="00A449ED" w:rsidRDefault="00A449ED" w:rsidP="00FA0B1C">
      <w:pPr>
        <w:pStyle w:val="NoSpacing"/>
        <w:rPr>
          <w:sz w:val="28"/>
          <w:szCs w:val="28"/>
        </w:rPr>
      </w:pPr>
      <w:r w:rsidRPr="00FA0B1C">
        <w:rPr>
          <w:sz w:val="28"/>
          <w:szCs w:val="28"/>
        </w:rPr>
        <w:t>А вот Ленуся Катышева</w:t>
      </w:r>
      <w:r>
        <w:rPr>
          <w:sz w:val="28"/>
          <w:szCs w:val="28"/>
        </w:rPr>
        <w:t>:</w:t>
      </w:r>
      <w:r w:rsidRPr="00FA0B1C">
        <w:rPr>
          <w:sz w:val="28"/>
          <w:szCs w:val="28"/>
        </w:rPr>
        <w:t xml:space="preserve"> «Ой, у нас тут такое было! Ужас-ужас!» Пугаюсь, что же случилось? «Да нет, ничего особенного, просто работы много».  Ну, Катышева, погоди у меня! Но холерик по темпераменту</w:t>
      </w:r>
      <w:r w:rsidRPr="00F02763">
        <w:rPr>
          <w:sz w:val="28"/>
          <w:szCs w:val="28"/>
        </w:rPr>
        <w:t xml:space="preserve"> </w:t>
      </w:r>
      <w:r w:rsidRPr="00FA0B1C">
        <w:rPr>
          <w:sz w:val="28"/>
          <w:szCs w:val="28"/>
        </w:rPr>
        <w:t>она не может иначе. Всё у неё с избытком эмоций.</w:t>
      </w:r>
    </w:p>
    <w:p w:rsidR="00A449ED" w:rsidRPr="00FA0B1C" w:rsidRDefault="00A449ED" w:rsidP="00FA0B1C">
      <w:pPr>
        <w:pStyle w:val="NoSpacing"/>
        <w:rPr>
          <w:sz w:val="28"/>
          <w:szCs w:val="28"/>
        </w:rPr>
      </w:pPr>
      <w:r w:rsidRPr="00FA0B1C">
        <w:rPr>
          <w:sz w:val="28"/>
          <w:szCs w:val="28"/>
        </w:rPr>
        <w:t xml:space="preserve"> Мои молодые птички-невелички, самые трепетные и замечательные: Настя Зорина, Леночка Жданова, Галя Демидова, Машечка</w:t>
      </w:r>
      <w:r w:rsidRPr="00497AB7">
        <w:rPr>
          <w:sz w:val="28"/>
          <w:szCs w:val="28"/>
        </w:rPr>
        <w:t xml:space="preserve"> </w:t>
      </w:r>
      <w:r w:rsidRPr="00FA0B1C">
        <w:rPr>
          <w:sz w:val="28"/>
          <w:szCs w:val="28"/>
        </w:rPr>
        <w:t xml:space="preserve">Козун я уверена, всегда рады видеть меня по утрам.  «Наконец-то Вы пришли, Светлана Владимировна» читаю я в их взглядах. Я всех их люблю, но это не помешает мне проверить сделанную ими работу и высказать свои замечания. Но, как правило, замечаний мало. Молодцы, девчонки! </w:t>
      </w:r>
    </w:p>
    <w:p w:rsidR="00A449ED" w:rsidRPr="00FA0B1C" w:rsidRDefault="00A449ED" w:rsidP="00FA0B1C">
      <w:pPr>
        <w:pStyle w:val="NoSpacing"/>
        <w:jc w:val="both"/>
        <w:rPr>
          <w:sz w:val="28"/>
          <w:szCs w:val="28"/>
        </w:rPr>
      </w:pPr>
      <w:r w:rsidRPr="00FA0B1C">
        <w:rPr>
          <w:sz w:val="28"/>
          <w:szCs w:val="28"/>
        </w:rPr>
        <w:t>Если работает опытная Ольга Кишкилёва можно поговорить «</w:t>
      </w:r>
      <w:r>
        <w:rPr>
          <w:sz w:val="28"/>
          <w:szCs w:val="28"/>
        </w:rPr>
        <w:t>о жизни</w:t>
      </w:r>
      <w:r w:rsidRPr="00FA0B1C">
        <w:rPr>
          <w:sz w:val="28"/>
          <w:szCs w:val="28"/>
        </w:rPr>
        <w:t>», у неё четверо сыновей и очень всё насыщенно и интересно. Она много знает и много успевает. Учусь у неё правилам жизни и оптимизму. «Что нового, Олечка?»</w:t>
      </w:r>
    </w:p>
    <w:p w:rsidR="00A449ED" w:rsidRPr="00FA0B1C" w:rsidRDefault="00A449ED" w:rsidP="00FA0B1C">
      <w:pPr>
        <w:pStyle w:val="NoSpacing"/>
        <w:jc w:val="both"/>
        <w:rPr>
          <w:sz w:val="28"/>
          <w:szCs w:val="28"/>
        </w:rPr>
      </w:pPr>
      <w:r w:rsidRPr="00FA0B1C">
        <w:rPr>
          <w:sz w:val="28"/>
          <w:szCs w:val="28"/>
        </w:rPr>
        <w:t xml:space="preserve">Вот и быстрая Ирина Владимировна Шахова. Тут же расскажет обо всех находящихся на отделении больных, </w:t>
      </w:r>
      <w:r>
        <w:rPr>
          <w:sz w:val="28"/>
          <w:szCs w:val="28"/>
        </w:rPr>
        <w:t xml:space="preserve">быстро </w:t>
      </w:r>
      <w:r w:rsidRPr="00FA0B1C">
        <w:rPr>
          <w:sz w:val="28"/>
          <w:szCs w:val="28"/>
        </w:rPr>
        <w:t>отчитается о проделанной работе, успеет рассказать и о своих домашних делах! Молодец, Ирина Владимировна! Так держать!</w:t>
      </w:r>
    </w:p>
    <w:p w:rsidR="00A449ED" w:rsidRPr="00FA0B1C" w:rsidRDefault="00A449ED" w:rsidP="00FA0B1C">
      <w:pPr>
        <w:pStyle w:val="NoSpacing"/>
        <w:jc w:val="both"/>
        <w:rPr>
          <w:sz w:val="28"/>
          <w:szCs w:val="28"/>
        </w:rPr>
      </w:pPr>
      <w:r w:rsidRPr="00FA0B1C">
        <w:rPr>
          <w:sz w:val="28"/>
          <w:szCs w:val="28"/>
        </w:rPr>
        <w:t>И день начинает свой разбег.</w:t>
      </w:r>
    </w:p>
    <w:p w:rsidR="00A449ED" w:rsidRPr="00C904B0" w:rsidRDefault="00A449ED" w:rsidP="00CB0376">
      <w:pPr>
        <w:pStyle w:val="NoSpacing"/>
        <w:jc w:val="center"/>
        <w:rPr>
          <w:sz w:val="28"/>
          <w:szCs w:val="28"/>
        </w:rPr>
      </w:pPr>
      <w:r w:rsidRPr="003554E5">
        <w:rPr>
          <w:noProof/>
          <w:sz w:val="28"/>
          <w:szCs w:val="28"/>
          <w:lang w:eastAsia="ru-RU"/>
        </w:rPr>
        <w:pict>
          <v:shape id="Рисунок 4" o:spid="_x0000_i1028" type="#_x0000_t75" style="width:321pt;height:234pt;visibility:visible">
            <v:imagedata r:id="rId7" o:title=""/>
          </v:shape>
        </w:pict>
      </w:r>
    </w:p>
    <w:p w:rsidR="00A449ED" w:rsidRPr="00C904B0" w:rsidRDefault="00A449ED" w:rsidP="00C904B0">
      <w:pPr>
        <w:pStyle w:val="NoSpacing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 xml:space="preserve">Следующая встреча с матёрыми профессионалами. Кто же это? Да медсёстры-анестезисты.  Они не суетливы, знают цену себе и своим профессиональным качествам. Со многими я на «ты». </w:t>
      </w:r>
    </w:p>
    <w:p w:rsidR="00A449ED" w:rsidRPr="00C904B0" w:rsidRDefault="00A449ED" w:rsidP="00C904B0">
      <w:pPr>
        <w:pStyle w:val="NoSpacing"/>
        <w:rPr>
          <w:sz w:val="28"/>
          <w:szCs w:val="28"/>
        </w:rPr>
      </w:pPr>
      <w:r w:rsidRPr="00C904B0">
        <w:rPr>
          <w:sz w:val="28"/>
          <w:szCs w:val="28"/>
        </w:rPr>
        <w:t>Марина Губина. Люблю называть её «Маруся». Думаю, Марина не обижается. Пожалуется на какую-нибудь плохо работающую аппаратуру. Ну, заодно, и на (иногда!) врачей.</w:t>
      </w:r>
      <w:r w:rsidRPr="00F02763">
        <w:rPr>
          <w:sz w:val="28"/>
          <w:szCs w:val="28"/>
        </w:rPr>
        <w:t xml:space="preserve"> </w:t>
      </w:r>
      <w:r>
        <w:rPr>
          <w:sz w:val="28"/>
          <w:szCs w:val="28"/>
        </w:rPr>
        <w:t>Бывает, поворчит</w:t>
      </w:r>
      <w:r w:rsidRPr="00C904B0">
        <w:rPr>
          <w:sz w:val="28"/>
          <w:szCs w:val="28"/>
        </w:rPr>
        <w:t>. Замечательная моя сестра! С Мар</w:t>
      </w:r>
      <w:r>
        <w:rPr>
          <w:sz w:val="28"/>
          <w:szCs w:val="28"/>
        </w:rPr>
        <w:t>усей мы полные ровесницы. И я её очень люблю.</w:t>
      </w:r>
    </w:p>
    <w:p w:rsidR="00A449ED" w:rsidRPr="00C904B0" w:rsidRDefault="00A449ED" w:rsidP="00C904B0">
      <w:pPr>
        <w:pStyle w:val="NoSpacing"/>
        <w:rPr>
          <w:sz w:val="28"/>
          <w:szCs w:val="28"/>
        </w:rPr>
      </w:pPr>
      <w:r w:rsidRPr="00497AB7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 xml:space="preserve">Любочка Иванова. Любочка–это всегда всё хорошо. Всё работает, все молодцы, всё замечательно. Хорошо когда за спиной есть такая медицинская сестра. Просто любимая, надёжная </w:t>
      </w:r>
      <w:r>
        <w:rPr>
          <w:sz w:val="28"/>
          <w:szCs w:val="28"/>
        </w:rPr>
        <w:t>Любочка. Здоровья и счастья твоим дочкам, внукам и мужу!</w:t>
      </w:r>
    </w:p>
    <w:p w:rsidR="00A449ED" w:rsidRPr="00C904B0" w:rsidRDefault="00A449ED" w:rsidP="00C904B0">
      <w:pPr>
        <w:pStyle w:val="NoSpacing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 xml:space="preserve">Боже мой, а кто это стремительно входит в палату? И если все, находящиеся в помещении повернули голову, я уверена, это Ларочка Кузьмина. С утра всегда прекрасна, душ уже приняла, красоту навела. Готова к новым свершениям, несмотря на прошедшие сутки. </w:t>
      </w:r>
      <w:r>
        <w:rPr>
          <w:sz w:val="28"/>
          <w:szCs w:val="28"/>
        </w:rPr>
        <w:t xml:space="preserve">Прекрасная  внешность – прекрасная медсестра. В экстренных ситуациях ей нет равных. Быстрая, чёткая. 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 xml:space="preserve">Особая моя любовь и уважение к Лене Кржесинской. Всегда собрана, спокойна, уверенна, с прекрасным чувством юмора. </w:t>
      </w:r>
      <w:r>
        <w:rPr>
          <w:sz w:val="28"/>
          <w:szCs w:val="28"/>
        </w:rPr>
        <w:t xml:space="preserve">На медицинском отглаженном костюме ни пятнышка, ни складочки. </w:t>
      </w:r>
      <w:r w:rsidRPr="00C904B0">
        <w:rPr>
          <w:sz w:val="28"/>
          <w:szCs w:val="28"/>
        </w:rPr>
        <w:t>Когда вижу Леночку, я тоже внутренне успокаиваюсь, начинаю улыбаться, не жду никаких подвохов от жизни и неприятностей.  Лена</w:t>
      </w:r>
      <w:r>
        <w:rPr>
          <w:sz w:val="28"/>
          <w:szCs w:val="28"/>
        </w:rPr>
        <w:t xml:space="preserve"> –</w:t>
      </w:r>
      <w:r w:rsidRPr="00C904B0">
        <w:rPr>
          <w:sz w:val="28"/>
          <w:szCs w:val="28"/>
        </w:rPr>
        <w:t xml:space="preserve"> мой</w:t>
      </w:r>
      <w:r w:rsidRPr="00497AB7">
        <w:rPr>
          <w:sz w:val="28"/>
          <w:szCs w:val="28"/>
        </w:rPr>
        <w:t xml:space="preserve"> </w:t>
      </w:r>
      <w:r w:rsidRPr="00C904B0">
        <w:rPr>
          <w:sz w:val="28"/>
          <w:szCs w:val="28"/>
        </w:rPr>
        <w:t xml:space="preserve">маяк в бурной жизни нашего отделения. 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Не так давно пришла работать к нам Аня Боритко. Я думаю, всё у неё хорошо будет на нашем отделении. Толковая, вдумчивая медсестра.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Заходит за подписанным</w:t>
      </w:r>
      <w:r w:rsidRPr="00497AB7">
        <w:rPr>
          <w:sz w:val="28"/>
          <w:szCs w:val="28"/>
        </w:rPr>
        <w:t xml:space="preserve"> </w:t>
      </w:r>
      <w:r w:rsidRPr="00C904B0">
        <w:rPr>
          <w:sz w:val="28"/>
          <w:szCs w:val="28"/>
        </w:rPr>
        <w:t xml:space="preserve">порционником сестра-хозяйка, Валентина Алексеевна. </w:t>
      </w:r>
      <w:r>
        <w:rPr>
          <w:sz w:val="28"/>
          <w:szCs w:val="28"/>
        </w:rPr>
        <w:t>Э</w:t>
      </w:r>
      <w:r w:rsidRPr="00C904B0">
        <w:rPr>
          <w:sz w:val="28"/>
          <w:szCs w:val="28"/>
        </w:rPr>
        <w:t>то настоящая сестра-хозяйка. С бельём порядок, в буфете порядок. Сотрудники отделения все ходят в чистых отглаженных костюмах и халатах. Засорилась раковина, перегорела лампочка? Не проблема. «Валентина Алексеевна! Помогите!»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>Да когда же придёт Инна Степановна? Уже прибежали с утра пораньше хирурги. Перевязку им не терпится сделать. А наши реаниматологи с утра хотят то кровь-плазму, то какие-то анализы (срочно, как всегда), то «Сельдингер ставить», то «периферию переколоть».  Но Инна Степановна НИКОГДА не опаздывает. Она на месте вовремя. В отглаженном костюме, строгим голосом уточнит порядок действия. Увидев Инну Степановну, хирурги радостно говорят</w:t>
      </w:r>
      <w:r>
        <w:rPr>
          <w:sz w:val="28"/>
          <w:szCs w:val="28"/>
        </w:rPr>
        <w:t>:</w:t>
      </w:r>
      <w:r w:rsidRPr="00C904B0">
        <w:rPr>
          <w:sz w:val="28"/>
          <w:szCs w:val="28"/>
        </w:rPr>
        <w:t xml:space="preserve"> «Перевяжете  сами, Инна Степановна?» Ведь знают, что перевязку она сделает </w:t>
      </w:r>
      <w:r>
        <w:rPr>
          <w:sz w:val="28"/>
          <w:szCs w:val="28"/>
        </w:rPr>
        <w:t>прекрасно и без их участия.</w:t>
      </w:r>
      <w:r w:rsidRPr="00C904B0">
        <w:rPr>
          <w:sz w:val="28"/>
          <w:szCs w:val="28"/>
        </w:rPr>
        <w:t xml:space="preserve">  С нашими врачами может даже поспорить, и посоветовать какие анализы не меша</w:t>
      </w:r>
      <w:r>
        <w:rPr>
          <w:sz w:val="28"/>
          <w:szCs w:val="28"/>
        </w:rPr>
        <w:t>ло бы сделать данному больному</w:t>
      </w:r>
      <w:r w:rsidRPr="00C904B0">
        <w:rPr>
          <w:sz w:val="28"/>
          <w:szCs w:val="28"/>
        </w:rPr>
        <w:t>, а какие вовсе не нужно. Инночка Степановна, спасибо, что Вы есть в жизни нашего отделения долгие-долгие годы. Ведь в больнице она с 1965 года. Я ещё и не родилась.</w:t>
      </w:r>
    </w:p>
    <w:p w:rsidR="00A449ED" w:rsidRPr="00730E36" w:rsidRDefault="00A449ED" w:rsidP="00730E36">
      <w:pPr>
        <w:pStyle w:val="NoSpacing"/>
        <w:jc w:val="center"/>
        <w:rPr>
          <w:sz w:val="28"/>
          <w:szCs w:val="28"/>
        </w:rPr>
      </w:pPr>
      <w:r w:rsidRPr="003554E5">
        <w:rPr>
          <w:sz w:val="28"/>
          <w:szCs w:val="28"/>
        </w:rPr>
        <w:pict>
          <v:shape id="_x0000_i1029" type="#_x0000_t75" style="width:303pt;height:198.75pt">
            <v:imagedata r:id="rId8" o:title=""/>
          </v:shape>
        </w:pic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>Проверяю сейфы, лекарства, истории болезни. Что выписать, что выдать, пишу кратко на бумаге, куда сходить, что отдать в ремонт, что забрать из ремонта. И опять кончилась вода в кулере!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 xml:space="preserve">«Здравствуйте, Светлана Владимировна!» Плановые </w:t>
      </w:r>
      <w:r>
        <w:rPr>
          <w:sz w:val="28"/>
          <w:szCs w:val="28"/>
        </w:rPr>
        <w:t>анестезисты</w:t>
      </w:r>
      <w:r w:rsidRPr="00497AB7">
        <w:rPr>
          <w:sz w:val="28"/>
          <w:szCs w:val="28"/>
        </w:rPr>
        <w:t xml:space="preserve"> </w:t>
      </w:r>
      <w:r w:rsidRPr="00C904B0">
        <w:rPr>
          <w:sz w:val="28"/>
          <w:szCs w:val="28"/>
        </w:rPr>
        <w:t xml:space="preserve">пришли. Красавицы мои и труженицы.  Юля Иванова вздыхает, глядя в расписание операций. Но не долго, уже улыбается и быстренько начинает собирать лоток.  Умница, энергичная и ловкая. А как вены колет! 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 w:rsidRPr="00497AB7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>Олечка. Васипова. Я не видела её суетящейся. Она работает всегда быстро, ловко, умело. Ни одного лишнего движения. И, мне кажется, знает без указаний врача, что делать, что вводить ребёнку и сколько.  Эти сёстры надёжны и не подведут в нештатной ситуации.  А таких ситуаций на нашем отделении полно.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Заходит в палату Валерий Петрович Козлов. Я всегда рада его  видеть. «Доброе утро, Светочка!» «Доброе, Валерий Петрович!» Из дневной службы он всегда приходит первым. Подойдёт к больным, посмотрит истории болезни. 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Выписаны требования в аптеку, выданы наркотики и психотропы</w:t>
      </w:r>
      <w:r w:rsidRPr="00497AB7">
        <w:rPr>
          <w:sz w:val="28"/>
          <w:szCs w:val="28"/>
        </w:rPr>
        <w:t xml:space="preserve"> </w:t>
      </w:r>
      <w:r w:rsidRPr="00C904B0">
        <w:rPr>
          <w:sz w:val="28"/>
          <w:szCs w:val="28"/>
        </w:rPr>
        <w:t>в  плановую.  Заполнены все журналы и бумаги.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Начинается обход. Строгий Алексей Алексеевич Баранов слушает доклад дежурного врача. Кому-то сейчас попадёт! Но для меня главное, чтобы не медсёстрам.  Но бывает… Исправимся, Алексей Алексеевич!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>Пока врачи ушли на общебольничную конференцию, пью кофе с уходящей сменой. Спасибо, вам,  мои дорогие.</w:t>
      </w:r>
      <w:r>
        <w:rPr>
          <w:sz w:val="28"/>
          <w:szCs w:val="28"/>
        </w:rPr>
        <w:t xml:space="preserve"> Отдыхайте. Я вас буду ждать.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 xml:space="preserve">А пришедшая смена – работает!  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Надо идти сдавать ампулы. Какие ампулы? Ну разные, с остатками и без… Те, за которые врачи подписались. И даже уже Сергей Владимирович автограф поставил.</w:t>
      </w:r>
      <w:r>
        <w:rPr>
          <w:sz w:val="28"/>
          <w:szCs w:val="28"/>
        </w:rPr>
        <w:t xml:space="preserve"> Бегу в административный корпус.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«Здравствуйт</w:t>
      </w:r>
      <w:r>
        <w:rPr>
          <w:sz w:val="28"/>
          <w:szCs w:val="28"/>
        </w:rPr>
        <w:t>е, Ольга Александровна и Ольга Анатолье</w:t>
      </w:r>
      <w:r w:rsidRPr="00C904B0">
        <w:rPr>
          <w:sz w:val="28"/>
          <w:szCs w:val="28"/>
        </w:rPr>
        <w:t xml:space="preserve">вна». Это я уже в отделе кадров. Отдаю заявления то на отпуска, то на совместительства… 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В бухгалтерию бегом. Табели надо сдать. Всегда рада видеть Веру Ивановну и Раису Владимировну. Они работают очень давно в нашей больнице. Немного повспоминаем ушедших...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Серафиму Васильевну, Бориса Яковлевича. Они помнят и Аркадия Владимировича.</w:t>
      </w:r>
    </w:p>
    <w:p w:rsidR="00A449ED" w:rsidRPr="00C904B0" w:rsidRDefault="00A449ED" w:rsidP="00550B7A">
      <w:pPr>
        <w:pStyle w:val="NoSpacing"/>
        <w:jc w:val="center"/>
        <w:rPr>
          <w:sz w:val="28"/>
          <w:szCs w:val="28"/>
        </w:rPr>
      </w:pPr>
      <w:r w:rsidRPr="003554E5">
        <w:rPr>
          <w:noProof/>
          <w:sz w:val="28"/>
          <w:szCs w:val="28"/>
          <w:lang w:eastAsia="ru-RU"/>
        </w:rPr>
        <w:pict>
          <v:shape id="Рисунок 5" o:spid="_x0000_i1030" type="#_x0000_t75" style="width:181.5pt;height:275.25pt;visibility:visible">
            <v:imagedata r:id="rId9" o:title=""/>
          </v:shape>
        </w:pic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Побежала дальше.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«Доброе утро, Наталья Николаевна!» Выставляю на стол батарею. Чего? Ну этих, с остатками и без… С автографами…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Получаю ценные указания: какие очередные отчёты надо сдать, какая очередная комиссия собирается нас посетить (будь она неладна!), за что надо начинать волноваться, а за что «большое спасибо».  Спасибо и Вам, Наталья Николаевна!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>Забегаю в приёмную главного врача. По делу! Надо отправить чемоданчик на станцию переливания крови.  «Здравствуйте, Лариса Вячеславо</w:t>
      </w:r>
      <w:r>
        <w:rPr>
          <w:sz w:val="28"/>
          <w:szCs w:val="28"/>
        </w:rPr>
        <w:t xml:space="preserve">вна! Очень срочно надо. Тяжёлый </w:t>
      </w:r>
      <w:r w:rsidRPr="00C904B0">
        <w:rPr>
          <w:sz w:val="28"/>
          <w:szCs w:val="28"/>
        </w:rPr>
        <w:t>ребёнок</w:t>
      </w:r>
      <w:r>
        <w:rPr>
          <w:sz w:val="28"/>
          <w:szCs w:val="28"/>
        </w:rPr>
        <w:t xml:space="preserve"> у нас лежит</w:t>
      </w:r>
      <w:r w:rsidRPr="00C904B0">
        <w:rPr>
          <w:sz w:val="28"/>
          <w:szCs w:val="28"/>
        </w:rPr>
        <w:t>». Строгая, улыбчивая (да-да, бывают и такие люди – строгие и улыбчивые) Лариса Вячеславовна тут же звонит водителю.  Спасибо!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Встречаю Клавдию Геннадьевну, главного бухгалтера. У неё всегда строгий вид и строгий голос: «Светлана Владимировна, срочно зайдите к Татьяне Григорьевне и возьмите новые инвентаризационные ведомости. Проверьте номера на аппаратуре стоимостью свыше 400 тысяч рублей. Будет комиссия проверять». Комиссий у нас, конечно, много…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Бегу на отделение. Возле фонтанчика</w:t>
      </w:r>
      <w:r>
        <w:rPr>
          <w:sz w:val="28"/>
          <w:szCs w:val="28"/>
        </w:rPr>
        <w:t xml:space="preserve">: </w:t>
      </w:r>
      <w:r w:rsidRPr="00C904B0">
        <w:rPr>
          <w:sz w:val="28"/>
          <w:szCs w:val="28"/>
        </w:rPr>
        <w:t xml:space="preserve"> «Сосо</w:t>
      </w:r>
      <w:r w:rsidRPr="00F02763">
        <w:rPr>
          <w:sz w:val="28"/>
          <w:szCs w:val="28"/>
        </w:rPr>
        <w:t xml:space="preserve"> </w:t>
      </w:r>
      <w:r w:rsidRPr="00C904B0">
        <w:rPr>
          <w:sz w:val="28"/>
          <w:szCs w:val="28"/>
        </w:rPr>
        <w:t xml:space="preserve">Милитонович! Как я рада Вас видеть! У нас вода в кулере закончилась!» «Не вопрос, Светлана Владимировна, сейчас принесут!» 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497AB7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 xml:space="preserve">На отделении кипит работа. Инна Степановна уже переставила всем (кому надо, естественно) периферию. </w:t>
      </w:r>
      <w:r>
        <w:rPr>
          <w:sz w:val="28"/>
          <w:szCs w:val="28"/>
        </w:rPr>
        <w:t>А кому-то и Сельдингер. Врачи пишут истории болезни, п</w:t>
      </w:r>
      <w:r w:rsidRPr="00C904B0">
        <w:rPr>
          <w:sz w:val="28"/>
          <w:szCs w:val="28"/>
        </w:rPr>
        <w:t xml:space="preserve">алатные сёстры выполняют назначения, лаборанты делают анализы. 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 xml:space="preserve">Местный звонит, беру трубку «Реманация?  Срочного хочу». Понятно, наш </w:t>
      </w:r>
      <w:r>
        <w:rPr>
          <w:sz w:val="28"/>
          <w:szCs w:val="28"/>
        </w:rPr>
        <w:t xml:space="preserve">замечательный </w:t>
      </w:r>
      <w:r w:rsidRPr="00C904B0">
        <w:rPr>
          <w:sz w:val="28"/>
          <w:szCs w:val="28"/>
        </w:rPr>
        <w:t xml:space="preserve"> Виктор Сергеевич.  Ночной аппендицит созрел. Видно, Виктора Сергеевича ждал. 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 xml:space="preserve">Срочная бригада отправилась в операционную. Удачи. </w:t>
      </w:r>
    </w:p>
    <w:p w:rsidR="00A449ED" w:rsidRPr="00EA65C0" w:rsidRDefault="00A449ED" w:rsidP="00EA65C0">
      <w:pPr>
        <w:pStyle w:val="NoSpacing"/>
        <w:jc w:val="center"/>
        <w:rPr>
          <w:sz w:val="16"/>
          <w:szCs w:val="16"/>
        </w:rPr>
      </w:pPr>
    </w:p>
    <w:p w:rsidR="00A449ED" w:rsidRDefault="00A449ED" w:rsidP="004821AE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Каждый выбирает для себя</w:t>
      </w:r>
    </w:p>
    <w:p w:rsidR="00A449ED" w:rsidRDefault="00A449ED" w:rsidP="004821AE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Женщину, религию, дорогу.</w:t>
      </w:r>
      <w:r w:rsidRPr="004821AE">
        <w:rPr>
          <w:sz w:val="28"/>
          <w:szCs w:val="28"/>
        </w:rPr>
        <w:br/>
        <w:t>Дьяволу служить или пророку —</w:t>
      </w:r>
      <w:r w:rsidRPr="004821AE">
        <w:rPr>
          <w:sz w:val="28"/>
          <w:szCs w:val="28"/>
        </w:rPr>
        <w:br/>
        <w:t>Каждый выбирает для себя.</w:t>
      </w:r>
      <w:r w:rsidRPr="004821AE">
        <w:rPr>
          <w:sz w:val="28"/>
          <w:szCs w:val="28"/>
        </w:rPr>
        <w:br/>
      </w:r>
      <w:r w:rsidRPr="004821AE">
        <w:rPr>
          <w:sz w:val="28"/>
          <w:szCs w:val="28"/>
        </w:rPr>
        <w:br/>
        <w:t>Каждый выбирает по себе</w:t>
      </w:r>
      <w:r w:rsidRPr="004821AE">
        <w:rPr>
          <w:sz w:val="28"/>
          <w:szCs w:val="28"/>
        </w:rPr>
        <w:br/>
        <w:t>Слово для любви и для молитвы.</w:t>
      </w:r>
      <w:r w:rsidRPr="004821AE">
        <w:rPr>
          <w:sz w:val="28"/>
          <w:szCs w:val="28"/>
        </w:rPr>
        <w:br/>
        <w:t>Шпагу для дуэли, меч для битвы</w:t>
      </w:r>
      <w:r w:rsidRPr="004821AE">
        <w:rPr>
          <w:sz w:val="28"/>
          <w:szCs w:val="28"/>
        </w:rPr>
        <w:br/>
        <w:t>Каждый выбирает по себе.</w:t>
      </w:r>
      <w:r w:rsidRPr="004821AE">
        <w:rPr>
          <w:sz w:val="28"/>
          <w:szCs w:val="28"/>
        </w:rPr>
        <w:br/>
      </w:r>
      <w:r w:rsidRPr="004821AE">
        <w:rPr>
          <w:sz w:val="28"/>
          <w:szCs w:val="28"/>
        </w:rPr>
        <w:br/>
        <w:t>Каждый выбирает по себе.</w:t>
      </w:r>
      <w:r w:rsidRPr="004821AE">
        <w:rPr>
          <w:sz w:val="28"/>
          <w:szCs w:val="28"/>
        </w:rPr>
        <w:br/>
        <w:t>Щит и латы, посох и заплаты,</w:t>
      </w:r>
      <w:r w:rsidRPr="004821AE">
        <w:rPr>
          <w:sz w:val="28"/>
          <w:szCs w:val="28"/>
        </w:rPr>
        <w:br/>
        <w:t>Меру окончательной расплаты</w:t>
      </w:r>
      <w:r w:rsidRPr="004821AE">
        <w:rPr>
          <w:sz w:val="28"/>
          <w:szCs w:val="28"/>
        </w:rPr>
        <w:br/>
        <w:t>Каждый выбирает по себе.</w:t>
      </w:r>
      <w:r w:rsidRPr="004821AE">
        <w:rPr>
          <w:sz w:val="28"/>
          <w:szCs w:val="28"/>
        </w:rPr>
        <w:br/>
      </w:r>
    </w:p>
    <w:p w:rsidR="00A449ED" w:rsidRDefault="00A449ED" w:rsidP="004821AE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br/>
        <w:t>Каждый выбирает для себя.</w:t>
      </w:r>
      <w:r w:rsidRPr="004821AE">
        <w:rPr>
          <w:sz w:val="28"/>
          <w:szCs w:val="28"/>
        </w:rPr>
        <w:br/>
        <w:t>Выбираю тоже — как умею.</w:t>
      </w:r>
      <w:r w:rsidRPr="004821AE">
        <w:rPr>
          <w:sz w:val="28"/>
          <w:szCs w:val="28"/>
        </w:rPr>
        <w:br/>
        <w:t>Ни к кому претензий не имею.</w:t>
      </w:r>
      <w:r w:rsidRPr="004821AE">
        <w:rPr>
          <w:sz w:val="28"/>
          <w:szCs w:val="28"/>
        </w:rPr>
        <w:br/>
        <w:t>Каждый выбирает для себя.</w:t>
      </w:r>
    </w:p>
    <w:p w:rsidR="00A449ED" w:rsidRPr="004821AE" w:rsidRDefault="00A449ED" w:rsidP="004821AE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br/>
        <w:t>(Ю. Левитанский)</w:t>
      </w:r>
    </w:p>
    <w:p w:rsidR="00A449ED" w:rsidRPr="00EA65C0" w:rsidRDefault="00A449ED" w:rsidP="00EA65C0">
      <w:pPr>
        <w:pStyle w:val="NoSpacing"/>
        <w:jc w:val="center"/>
        <w:rPr>
          <w:sz w:val="16"/>
          <w:szCs w:val="16"/>
        </w:rPr>
      </w:pP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C904B0">
        <w:rPr>
          <w:sz w:val="28"/>
          <w:szCs w:val="28"/>
        </w:rPr>
        <w:t xml:space="preserve">В палатах проверяю и докладываю недостающие лекарства, расходники, дезсредства. Выслушиваю претензии врачей (редко!).  Иду в лучевую диагностику. Проверить нашу аппаратуру, </w:t>
      </w:r>
      <w:r>
        <w:rPr>
          <w:sz w:val="28"/>
          <w:szCs w:val="28"/>
        </w:rPr>
        <w:t>препараты</w:t>
      </w:r>
      <w:r w:rsidRPr="00C904B0">
        <w:rPr>
          <w:sz w:val="28"/>
          <w:szCs w:val="28"/>
        </w:rPr>
        <w:t xml:space="preserve">. 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>Во дворе</w:t>
      </w:r>
      <w:r>
        <w:rPr>
          <w:sz w:val="28"/>
          <w:szCs w:val="28"/>
        </w:rPr>
        <w:t>:</w:t>
      </w:r>
      <w:r w:rsidRPr="00C904B0">
        <w:rPr>
          <w:sz w:val="28"/>
          <w:szCs w:val="28"/>
        </w:rPr>
        <w:t xml:space="preserve"> «Здравствуйте, Автандил Георгиевич!» «Добр</w:t>
      </w:r>
      <w:r>
        <w:rPr>
          <w:sz w:val="28"/>
          <w:szCs w:val="28"/>
        </w:rPr>
        <w:t>ый день</w:t>
      </w:r>
      <w:r w:rsidRPr="00C904B0">
        <w:rPr>
          <w:sz w:val="28"/>
          <w:szCs w:val="28"/>
        </w:rPr>
        <w:t>, уважаемая Светлана Владимировна!» Главный.  Значит,  день будет удачным…</w:t>
      </w:r>
    </w:p>
    <w:p w:rsidR="00A449ED" w:rsidRPr="00C904B0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лучевой всё блестит и звучит красивая мелодия</w:t>
      </w:r>
      <w:r w:rsidRPr="00C904B0">
        <w:rPr>
          <w:sz w:val="28"/>
          <w:szCs w:val="28"/>
        </w:rPr>
        <w:t xml:space="preserve">. Только наш долгожитель </w:t>
      </w:r>
      <w:r>
        <w:rPr>
          <w:sz w:val="28"/>
          <w:szCs w:val="28"/>
        </w:rPr>
        <w:t xml:space="preserve">наркозный аппарат </w:t>
      </w:r>
      <w:r w:rsidRPr="00C904B0">
        <w:rPr>
          <w:sz w:val="28"/>
          <w:szCs w:val="28"/>
        </w:rPr>
        <w:t xml:space="preserve">Полинаркон – 2П выбивается из строя своей дряхлостью.  Терпи, Полинаркон. Смена идёт.  Импортозамещение уже выпустило тебе достойную </w:t>
      </w:r>
      <w:r>
        <w:rPr>
          <w:sz w:val="28"/>
          <w:szCs w:val="28"/>
        </w:rPr>
        <w:t>замену</w:t>
      </w:r>
      <w:r w:rsidRPr="00C904B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Аэро – 5 называется. </w:t>
      </w:r>
      <w:r w:rsidRPr="00C904B0">
        <w:rPr>
          <w:sz w:val="28"/>
          <w:szCs w:val="28"/>
        </w:rPr>
        <w:t>Как только комитет даст денег…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 w:rsidRPr="00C904B0">
        <w:rPr>
          <w:sz w:val="28"/>
          <w:szCs w:val="28"/>
        </w:rPr>
        <w:t xml:space="preserve">Пришёл мастер по ремонту оборудования. Это у нас очередной монитор не хочет работать. Импортный, между прочим. </w:t>
      </w:r>
      <w:r>
        <w:rPr>
          <w:sz w:val="28"/>
          <w:szCs w:val="28"/>
        </w:rPr>
        <w:t xml:space="preserve"> Китайский. </w:t>
      </w:r>
      <w:r w:rsidRPr="00C904B0">
        <w:rPr>
          <w:sz w:val="28"/>
          <w:szCs w:val="28"/>
        </w:rPr>
        <w:t>Но неудачный.  Ничего, починят. Не впервой.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Так, дальше… Заполнить психрометры (одиннадцать штук!), записать показания температуры холодильников (шесть штук), пронумеровать и прошить заканчивающиеся журналы и аптечные требования (не считала).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Звонит Ирина Евгеньевна, заведующая аптекой: «Светочка, получать будешь расходники на складе?»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«Конечно,  буду, Ирина Евгеньевна!»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На складе получаю: шприцы, иглы, бинты, перчатки, капельницы, лейкопластыри, памперсы, одноразовые пелёнки, вазофиксы, перификсы, кавафиксы, миниспайки, ин-стопперы   (что это?</w:t>
      </w:r>
      <w:r w:rsidRPr="00497AB7">
        <w:rPr>
          <w:sz w:val="28"/>
          <w:szCs w:val="28"/>
        </w:rPr>
        <w:t xml:space="preserve"> </w:t>
      </w:r>
      <w:r>
        <w:rPr>
          <w:sz w:val="28"/>
          <w:szCs w:val="28"/>
        </w:rPr>
        <w:t>Ну кому надо, тот знает), поехали дальше: мочевые катетеры, катетеры для отсасывания, зонды, системы для кормления. Всё? Нет. Пакеты для стерилизации и колопласты.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Набрала. А везти-то как? «Сосо</w:t>
      </w:r>
      <w:r w:rsidRPr="00F02763">
        <w:rPr>
          <w:sz w:val="28"/>
          <w:szCs w:val="28"/>
        </w:rPr>
        <w:t xml:space="preserve"> </w:t>
      </w:r>
      <w:r>
        <w:rPr>
          <w:sz w:val="28"/>
          <w:szCs w:val="28"/>
        </w:rPr>
        <w:t>Милитонович! Помогите!» «Не вопрос, Светлана Владимировна».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Всё это богатство надо разместить в моей совсем невместительной кладовке. Кладовка крякнула и всё вошло.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Прихожу на отделение. Главная сестра привела студентов на практику. Смотрят со страхом и недоверием. Добро пожаловать, ребятки. Может быть,  им понравится и они придут к нам работать. Рассказываю, показываю, даю инструкции.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Звонят из плановой операционной, скоро привезут больного. Катаем кровати, вдруг опять звонок:  «Дежурного реаниматолога, пожалуйста».  Выясняем возраст следующего поступающего  больного и опять катаем кровати. 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Мой день несётся на всех парусах. 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Тревожьтесь обо мне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пристрастно и глубоко.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Не стойте в стороне,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когда мне одиноко.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В усердии пустом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на мелком не ловите.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За все мое «потом»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мое «сейчас» любите.</w:t>
      </w:r>
    </w:p>
    <w:p w:rsidR="00A449ED" w:rsidRPr="005B32B6" w:rsidRDefault="00A449ED" w:rsidP="006116D4">
      <w:pPr>
        <w:pStyle w:val="NoSpacing"/>
        <w:jc w:val="center"/>
        <w:rPr>
          <w:sz w:val="16"/>
          <w:szCs w:val="16"/>
        </w:rPr>
      </w:pP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Когда я в чем спешу,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прошу вас —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не серчайте,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а если вам пишу,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на письма отвечайте.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Твердите, что «пора!»</w:t>
      </w:r>
    </w:p>
    <w:p w:rsidR="00A449ED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всегдашним братским взглядом.</w:t>
      </w:r>
    </w:p>
    <w:p w:rsidR="00A449ED" w:rsidRPr="005B32B6" w:rsidRDefault="00A449ED" w:rsidP="006116D4">
      <w:pPr>
        <w:pStyle w:val="NoSpacing"/>
        <w:jc w:val="center"/>
        <w:rPr>
          <w:sz w:val="16"/>
          <w:szCs w:val="16"/>
        </w:rPr>
      </w:pP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Желайте мне добра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и рядом и не рядом.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Надейтесь высоко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и сердцем и глазами...</w:t>
      </w:r>
    </w:p>
    <w:p w:rsidR="00A449ED" w:rsidRPr="006116D4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Спасибо вам за то,</w:t>
      </w:r>
    </w:p>
    <w:p w:rsidR="00A449ED" w:rsidRDefault="00A449ED" w:rsidP="006116D4">
      <w:pPr>
        <w:pStyle w:val="NoSpacing"/>
        <w:jc w:val="center"/>
        <w:rPr>
          <w:sz w:val="28"/>
          <w:szCs w:val="28"/>
        </w:rPr>
      </w:pPr>
      <w:r w:rsidRPr="006116D4">
        <w:rPr>
          <w:sz w:val="28"/>
          <w:szCs w:val="28"/>
        </w:rPr>
        <w:t>что будете друзьями!</w:t>
      </w:r>
    </w:p>
    <w:p w:rsidR="00A449ED" w:rsidRPr="005B32B6" w:rsidRDefault="00A449ED" w:rsidP="006116D4">
      <w:pPr>
        <w:pStyle w:val="NoSpacing"/>
        <w:jc w:val="center"/>
        <w:rPr>
          <w:sz w:val="16"/>
          <w:szCs w:val="16"/>
        </w:rPr>
      </w:pPr>
    </w:p>
    <w:p w:rsidR="00A449ED" w:rsidRPr="006116D4" w:rsidRDefault="00A449ED" w:rsidP="006116D4">
      <w:pPr>
        <w:pStyle w:val="NoSpacing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</w:t>
      </w:r>
      <w:r w:rsidRPr="006116D4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.</w:t>
      </w:r>
      <w:r w:rsidRPr="006116D4">
        <w:rPr>
          <w:bCs/>
          <w:sz w:val="28"/>
          <w:szCs w:val="28"/>
        </w:rPr>
        <w:t xml:space="preserve"> Евтушенко</w:t>
      </w:r>
      <w:r>
        <w:rPr>
          <w:bCs/>
          <w:sz w:val="28"/>
          <w:szCs w:val="28"/>
        </w:rPr>
        <w:t>)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Надо идти в аптеку, получать выписанные с утра растворы и лекарства. И эти, которые потом будут с остатками и без…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«Добрый день, Елена Владимировна и Алла Михайловна!» Всегда приветливая и улыбчивая Елена Владимировна выдаёт мне необходимые препараты. Быстро обсуждаем с ней, что надо дозаказать,  срочно или потерпим. Спасибо, аптека!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Приходит на отделение Евгения Олеговна. Она так часто нас посещает, консультируя больных, что я ей предлагаю оформиться на половину ставки к нам! Почему-то, не хочет… 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Моя очень интеллигентная и приветливая санитарочка (да-да, бывают интеллигентные санитарки!) Татьяна Николаевна собирает мусор, подписывает его (звучит как в юмористическом рассказе: «подписывает мусор»!)  Моет стены, чистит раковины, доводит до блеска унитаз. Красота.</w:t>
      </w:r>
    </w:p>
    <w:p w:rsidR="00A449ED" w:rsidRPr="005B32B6" w:rsidRDefault="00A449ED" w:rsidP="005B32B6">
      <w:pPr>
        <w:pStyle w:val="NoSpacing"/>
        <w:jc w:val="center"/>
        <w:rPr>
          <w:sz w:val="16"/>
          <w:szCs w:val="16"/>
        </w:rPr>
      </w:pP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Надо, надо умываться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По утрам и вечерам,</w:t>
      </w:r>
    </w:p>
    <w:p w:rsidR="00A449ED" w:rsidRPr="00CE61A4" w:rsidRDefault="00A449ED" w:rsidP="00CE61A4">
      <w:pPr>
        <w:pStyle w:val="NoSpacing"/>
        <w:jc w:val="center"/>
        <w:rPr>
          <w:sz w:val="16"/>
          <w:szCs w:val="16"/>
        </w:rPr>
      </w:pP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А нечистым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Трубочистам -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Стыд и срам!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Стыд и срам!</w:t>
      </w:r>
    </w:p>
    <w:p w:rsidR="00A449ED" w:rsidRPr="00CE61A4" w:rsidRDefault="00A449ED" w:rsidP="00CE61A4">
      <w:pPr>
        <w:pStyle w:val="NoSpacing"/>
        <w:jc w:val="center"/>
        <w:rPr>
          <w:sz w:val="16"/>
          <w:szCs w:val="16"/>
        </w:rPr>
      </w:pP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Да здравствует мыло душистое,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И полотенце пушистое,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И зубной порошок,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И густой гребешок!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Давайте же мыться, плескаться,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Купаться, нырять, кувыркаться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В ушате, в корыте, в лохани,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В реке, в ручейке, в океане, -</w:t>
      </w:r>
    </w:p>
    <w:p w:rsidR="00A449ED" w:rsidRPr="00CE61A4" w:rsidRDefault="00A449ED" w:rsidP="00CE61A4">
      <w:pPr>
        <w:pStyle w:val="NoSpacing"/>
        <w:jc w:val="center"/>
        <w:rPr>
          <w:sz w:val="16"/>
          <w:szCs w:val="16"/>
        </w:rPr>
      </w:pP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И в ванне, и в бане,</w:t>
      </w:r>
    </w:p>
    <w:p w:rsidR="00A449ED" w:rsidRPr="00BC19B5" w:rsidRDefault="00A449ED" w:rsidP="00CE61A4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Всегда и везде -</w:t>
      </w:r>
    </w:p>
    <w:p w:rsidR="00A449ED" w:rsidRDefault="00A449ED" w:rsidP="00947B6E">
      <w:pPr>
        <w:pStyle w:val="NoSpacing"/>
        <w:jc w:val="center"/>
        <w:rPr>
          <w:sz w:val="28"/>
          <w:szCs w:val="28"/>
        </w:rPr>
      </w:pPr>
      <w:r w:rsidRPr="00BC19B5">
        <w:rPr>
          <w:sz w:val="28"/>
          <w:szCs w:val="28"/>
        </w:rPr>
        <w:t>Вечная слава воде!</w:t>
      </w:r>
    </w:p>
    <w:p w:rsidR="00A449ED" w:rsidRPr="00947B6E" w:rsidRDefault="00A449ED" w:rsidP="00947B6E">
      <w:pPr>
        <w:pStyle w:val="NoSpacing"/>
        <w:jc w:val="center"/>
        <w:rPr>
          <w:sz w:val="16"/>
          <w:szCs w:val="16"/>
        </w:rPr>
      </w:pPr>
    </w:p>
    <w:p w:rsidR="00A449ED" w:rsidRPr="00CE61A4" w:rsidRDefault="00A449ED" w:rsidP="00947B6E">
      <w:pPr>
        <w:pStyle w:val="NoSpacing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(К. Чуковский)</w:t>
      </w:r>
    </w:p>
    <w:p w:rsidR="00A449ED" w:rsidRPr="00947B6E" w:rsidRDefault="00A449ED" w:rsidP="005B32B6">
      <w:pPr>
        <w:pStyle w:val="NoSpacing"/>
        <w:jc w:val="center"/>
        <w:rPr>
          <w:sz w:val="16"/>
          <w:szCs w:val="16"/>
        </w:rPr>
      </w:pPr>
    </w:p>
    <w:p w:rsidR="00A449ED" w:rsidRDefault="00A449ED" w:rsidP="00C904B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Детская больница – замечательные детские стихи.</w:t>
      </w:r>
    </w:p>
    <w:p w:rsidR="00A449ED" w:rsidRDefault="00A449ED" w:rsidP="00C904B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Звонит эпидемиолог Натия</w:t>
      </w:r>
      <w:r w:rsidRPr="00497AB7">
        <w:rPr>
          <w:sz w:val="28"/>
          <w:szCs w:val="28"/>
        </w:rPr>
        <w:t xml:space="preserve"> </w:t>
      </w:r>
      <w:r>
        <w:rPr>
          <w:sz w:val="28"/>
          <w:szCs w:val="28"/>
        </w:rPr>
        <w:t>Геноевна (ей всегда всё надо срочно): «Светлана Владимировна! Срочно пришлите мне по общему обмену заявку на дезсредства на текущий год!» «Натия</w:t>
      </w:r>
      <w:r w:rsidRPr="00497AB7">
        <w:rPr>
          <w:sz w:val="28"/>
          <w:szCs w:val="28"/>
        </w:rPr>
        <w:t xml:space="preserve"> </w:t>
      </w:r>
      <w:r>
        <w:rPr>
          <w:sz w:val="28"/>
          <w:szCs w:val="28"/>
        </w:rPr>
        <w:t>Геноевна, да ведь в конце прошлого года подавали!» «Вот скопируйте и пришлите!» Иду копировать и посылать. В хорошем смысле этого слова…</w:t>
      </w:r>
    </w:p>
    <w:p w:rsidR="00A449ED" w:rsidRDefault="00A449ED" w:rsidP="00C904B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На отделении лежит ребёнок в тяжёлом состоянии (именно для него срочно поехала машина с нашим чемоданчиком за кровью-плазмой). На искусственной вентиляции лёгких. Иду в палату помочь перестелить, обработать кожные покровы, промыть все дренажи, катетеры, трубки. Каждая (в том числе и моя) пара рук нужна в помощь. Приходят и плановая служба,  и срочная. </w:t>
      </w:r>
    </w:p>
    <w:p w:rsidR="00A449ED" w:rsidRDefault="00A449ED" w:rsidP="00C904B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Отсоединяем ребёночка от аппарата искусственной вентиляции, Ирина Николаевна Незнамова начинает дышать по системе Айра (не сама дышит, а помогает больному, кто знает, тот понимает), четыре человека бережно поднимают больного, Ольга Ярославовна</w:t>
      </w:r>
      <w:r w:rsidRPr="00A930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быстро проводит санацию дыхательных путей, Инна Степановна ловко меняет бельё, обтирает спинку. Всё делаем дружно, согласованно, энергично. В этот момент я чувствую, что мы даже дышим синхронно. Только выздоравливай и не подводи нас, малыш… </w:t>
      </w:r>
    </w:p>
    <w:p w:rsidR="00A449ED" w:rsidRPr="00947B6E" w:rsidRDefault="00A449ED" w:rsidP="00C904B0">
      <w:pPr>
        <w:pStyle w:val="NoSpacing"/>
        <w:rPr>
          <w:sz w:val="16"/>
          <w:szCs w:val="16"/>
        </w:rPr>
      </w:pPr>
    </w:p>
    <w:p w:rsidR="00A449ED" w:rsidRDefault="00A449ED" w:rsidP="00F95E1C">
      <w:pPr>
        <w:pStyle w:val="NoSpacing"/>
        <w:jc w:val="center"/>
        <w:rPr>
          <w:sz w:val="28"/>
          <w:szCs w:val="28"/>
        </w:rPr>
      </w:pPr>
      <w:r w:rsidRPr="00F95E1C">
        <w:rPr>
          <w:sz w:val="28"/>
          <w:szCs w:val="28"/>
        </w:rPr>
        <w:t>Когда внезапно возникает ещё неясный голос труб,</w:t>
      </w:r>
      <w:r w:rsidRPr="00F95E1C">
        <w:rPr>
          <w:sz w:val="28"/>
          <w:szCs w:val="28"/>
        </w:rPr>
        <w:br/>
        <w:t>слова, как ястребы ночные, срываются с горячих губ;</w:t>
      </w:r>
      <w:r w:rsidRPr="00F95E1C">
        <w:rPr>
          <w:sz w:val="28"/>
          <w:szCs w:val="28"/>
        </w:rPr>
        <w:br/>
        <w:t>мелодия, как дождь случайный, гремит; и бродит меж людьми</w:t>
      </w:r>
      <w:r w:rsidRPr="00F95E1C">
        <w:rPr>
          <w:sz w:val="28"/>
          <w:szCs w:val="28"/>
        </w:rPr>
        <w:br/>
        <w:t>надежды маленький оркестрик под управлением любви.</w:t>
      </w:r>
    </w:p>
    <w:p w:rsidR="00A449ED" w:rsidRPr="00947B6E" w:rsidRDefault="00A449ED" w:rsidP="00F95E1C">
      <w:pPr>
        <w:pStyle w:val="NoSpacing"/>
        <w:jc w:val="center"/>
        <w:rPr>
          <w:sz w:val="16"/>
          <w:szCs w:val="16"/>
        </w:rPr>
      </w:pPr>
    </w:p>
    <w:p w:rsidR="00A449ED" w:rsidRDefault="00A449ED" w:rsidP="00F95E1C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(Б. Окуджава)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Вихрем проносится по отделению Ирина Геннадьевна. Быстро всем интересуется, раздаёт приказы и уносится на другие отделения.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Иду проверить готовность реанимационного зала к поступлению больных. Проверяю чистоту детского буфета, холодильника для передач.  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Рабочая смена двигается  к концу. Спрашиваю  у палатных  медсестёр, что ещё надо выдать на пост. Обхожу отделение. Ставлю на сигнализацию сейф. Говорю: «До свидания!»  остающейся смене. Я скоро вернусь… 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Что такое «мой день»? В первую очередь – это больные дети. Все наши дни на работе посвящены им. От нас зависит их выздоровление, их жизнь. Поэтому должны быть в достаточном количестве – лекарства, расходные материалы, работающая и исправная  аппаратура, горящие лампочки, не текущие водопроводные краны, стерильные биксы и пакеты, чистые помещения, вовремя вынесенный мусор, достаточное количество персонала, доброжелательное настроение, чистые халаты и чистые руки! И всё это находится в моей компетенции!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Мой день – это постоянное общение, постоянное взаимодействие с людьми. Поиск лучшего решения, компромисса, выхода из различных ситуаций.</w:t>
      </w:r>
    </w:p>
    <w:p w:rsidR="00A449ED" w:rsidRDefault="00A449ED" w:rsidP="00FA0B1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Мой день – это люди. Это охранник и дворник, медсёстры и врачи, санитарки и повара, экономисты и инженеры, главный врач и главный бухгалтер,  лаборанты и провизоры, электрики и сантехники. Наш «надежды маленький оркестрик».</w:t>
      </w:r>
    </w:p>
    <w:p w:rsidR="00A449ED" w:rsidRDefault="00A449ED" w:rsidP="00FA0B1C">
      <w:pPr>
        <w:pStyle w:val="NoSpacing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FA0B1C">
        <w:rPr>
          <w:sz w:val="28"/>
          <w:szCs w:val="28"/>
        </w:rPr>
        <w:t>Мой день - это эмоции</w:t>
      </w:r>
      <w:r>
        <w:rPr>
          <w:sz w:val="28"/>
          <w:szCs w:val="28"/>
        </w:rPr>
        <w:t xml:space="preserve"> и чувства</w:t>
      </w:r>
      <w:r w:rsidRPr="00FA0B1C">
        <w:rPr>
          <w:sz w:val="28"/>
          <w:szCs w:val="28"/>
        </w:rPr>
        <w:t xml:space="preserve">, которые я переживаю на работе. Любовь, благодарность, радость, удовлетворение. </w:t>
      </w:r>
      <w:r>
        <w:rPr>
          <w:sz w:val="28"/>
          <w:szCs w:val="28"/>
        </w:rPr>
        <w:t>Восхищение. Удивление. Признательность.</w:t>
      </w:r>
    </w:p>
    <w:p w:rsidR="00A449ED" w:rsidRDefault="00A449ED" w:rsidP="00FA0B1C">
      <w:pPr>
        <w:pStyle w:val="NoSpacing"/>
        <w:rPr>
          <w:sz w:val="28"/>
          <w:szCs w:val="28"/>
        </w:rPr>
      </w:pPr>
      <w:r w:rsidRPr="00A930D5">
        <w:rPr>
          <w:sz w:val="28"/>
          <w:szCs w:val="28"/>
        </w:rPr>
        <w:t xml:space="preserve">     </w:t>
      </w:r>
      <w:r w:rsidRPr="00FA0B1C">
        <w:rPr>
          <w:sz w:val="28"/>
          <w:szCs w:val="28"/>
        </w:rPr>
        <w:t>Бывают и негативные переживания: страх, беспомощность (когда понимаешь, что все усилия по спасению больных - бесполезны…).</w:t>
      </w:r>
      <w:r>
        <w:rPr>
          <w:sz w:val="28"/>
          <w:szCs w:val="28"/>
        </w:rPr>
        <w:t xml:space="preserve"> Жалость. Опустошённость. Досада.  И даже злость. И если я на </w:t>
      </w:r>
      <w:r w:rsidRPr="00FA0B1C">
        <w:rPr>
          <w:sz w:val="28"/>
          <w:szCs w:val="28"/>
        </w:rPr>
        <w:t xml:space="preserve">кого-то злюсь, </w:t>
      </w:r>
      <w:r>
        <w:rPr>
          <w:sz w:val="28"/>
          <w:szCs w:val="28"/>
        </w:rPr>
        <w:t>т</w:t>
      </w:r>
      <w:r w:rsidRPr="00FA0B1C">
        <w:rPr>
          <w:sz w:val="28"/>
          <w:szCs w:val="28"/>
        </w:rPr>
        <w:t>о всегда стараюсь понять человека. Почему он поступает именно так, почему иногда</w:t>
      </w:r>
      <w:r w:rsidRPr="00497AB7">
        <w:rPr>
          <w:sz w:val="28"/>
          <w:szCs w:val="28"/>
        </w:rPr>
        <w:t xml:space="preserve"> </w:t>
      </w:r>
      <w:r w:rsidRPr="00FA0B1C">
        <w:rPr>
          <w:sz w:val="28"/>
          <w:szCs w:val="28"/>
        </w:rPr>
        <w:t xml:space="preserve">плохо работает. </w:t>
      </w:r>
      <w:r>
        <w:rPr>
          <w:sz w:val="28"/>
          <w:szCs w:val="28"/>
        </w:rPr>
        <w:t>Чем я могу ему помочь</w:t>
      </w:r>
      <w:r w:rsidRPr="00FA0B1C">
        <w:rPr>
          <w:sz w:val="28"/>
          <w:szCs w:val="28"/>
        </w:rPr>
        <w:t>.</w:t>
      </w:r>
      <w:r>
        <w:rPr>
          <w:sz w:val="28"/>
          <w:szCs w:val="28"/>
        </w:rPr>
        <w:t xml:space="preserve"> А, может быть, я в чём-то была не права.  Ведь всё это – в интересах дела. Дела – которому ты служишь…(Пафосно звучит, конечно…)</w:t>
      </w:r>
    </w:p>
    <w:p w:rsidR="00A449ED" w:rsidRDefault="00A449ED" w:rsidP="00FA0B1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Из таких дней складывается моя работа, моя жизнь. Мой мир. </w:t>
      </w:r>
      <w:bookmarkStart w:id="0" w:name="_GoBack"/>
      <w:bookmarkEnd w:id="0"/>
    </w:p>
    <w:p w:rsidR="00A449ED" w:rsidRPr="00E31B8A" w:rsidRDefault="00A449ED" w:rsidP="00FA0B1C">
      <w:pPr>
        <w:pStyle w:val="NoSpacing"/>
        <w:rPr>
          <w:sz w:val="16"/>
          <w:szCs w:val="16"/>
        </w:rPr>
      </w:pP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Дай Б</w:t>
      </w:r>
      <w:r w:rsidRPr="004821AE">
        <w:rPr>
          <w:sz w:val="28"/>
          <w:szCs w:val="28"/>
        </w:rPr>
        <w:t>ог слепцам глаза вернуть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и спины выпрямить горбатым.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Дай Бог быть Б</w:t>
      </w:r>
      <w:r w:rsidRPr="004821AE">
        <w:rPr>
          <w:sz w:val="28"/>
          <w:szCs w:val="28"/>
        </w:rPr>
        <w:t>огом хоть чуть-чуть,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но быть нельзя чуть-чуть распятым.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Дай Б</w:t>
      </w:r>
      <w:r w:rsidRPr="004821AE">
        <w:rPr>
          <w:sz w:val="28"/>
          <w:szCs w:val="28"/>
        </w:rPr>
        <w:t>ог не вляпаться во власть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и не геройствовать подложно,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и быть богатым — но не красть,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конечно, если так возможно.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 xml:space="preserve">Дай </w:t>
      </w:r>
      <w:r>
        <w:rPr>
          <w:sz w:val="28"/>
          <w:szCs w:val="28"/>
        </w:rPr>
        <w:t>Б</w:t>
      </w:r>
      <w:r w:rsidRPr="004821AE">
        <w:rPr>
          <w:sz w:val="28"/>
          <w:szCs w:val="28"/>
        </w:rPr>
        <w:t>ог быть тертым калачом,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не сожранным ничьею шайкой,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ни жертвой быть, ни палачом,</w:t>
      </w:r>
    </w:p>
    <w:p w:rsidR="00A449ED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ни барином, ни попрошайкой.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 xml:space="preserve">Дай </w:t>
      </w:r>
      <w:r>
        <w:rPr>
          <w:sz w:val="28"/>
          <w:szCs w:val="28"/>
        </w:rPr>
        <w:t>Б</w:t>
      </w:r>
      <w:r w:rsidRPr="004821AE">
        <w:rPr>
          <w:sz w:val="28"/>
          <w:szCs w:val="28"/>
        </w:rPr>
        <w:t>ог поменьше рваных ран,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когда идет большая драка.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 xml:space="preserve">Дай </w:t>
      </w:r>
      <w:r>
        <w:rPr>
          <w:sz w:val="28"/>
          <w:szCs w:val="28"/>
        </w:rPr>
        <w:t>Б</w:t>
      </w:r>
      <w:r w:rsidRPr="004821AE">
        <w:rPr>
          <w:sz w:val="28"/>
          <w:szCs w:val="28"/>
        </w:rPr>
        <w:t>ог побольше разных стран,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не потеряв своей, однако.</w:t>
      </w:r>
    </w:p>
    <w:p w:rsidR="00A449ED" w:rsidRDefault="00A449ED" w:rsidP="00CE0ACC">
      <w:pPr>
        <w:pStyle w:val="NoSpacing"/>
        <w:jc w:val="center"/>
        <w:rPr>
          <w:sz w:val="28"/>
          <w:szCs w:val="28"/>
        </w:rPr>
      </w:pP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Дай Б</w:t>
      </w:r>
      <w:r w:rsidRPr="004821AE">
        <w:rPr>
          <w:sz w:val="28"/>
          <w:szCs w:val="28"/>
        </w:rPr>
        <w:t>ог, чтобы твоя страна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тебя не пнула сапожищем.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Дай Б</w:t>
      </w:r>
      <w:r w:rsidRPr="004821AE">
        <w:rPr>
          <w:sz w:val="28"/>
          <w:szCs w:val="28"/>
        </w:rPr>
        <w:t>ог, чтобы твоя жена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тебя любила даже нищим.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 xml:space="preserve">Дай </w:t>
      </w:r>
      <w:r>
        <w:rPr>
          <w:sz w:val="28"/>
          <w:szCs w:val="28"/>
        </w:rPr>
        <w:t>Б</w:t>
      </w:r>
      <w:r w:rsidRPr="004821AE">
        <w:rPr>
          <w:sz w:val="28"/>
          <w:szCs w:val="28"/>
        </w:rPr>
        <w:t>ог лжецам замкнуть уста,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глас божий слыша в детском крике.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 xml:space="preserve">Дай </w:t>
      </w:r>
      <w:r>
        <w:rPr>
          <w:sz w:val="28"/>
          <w:szCs w:val="28"/>
        </w:rPr>
        <w:t>Б</w:t>
      </w:r>
      <w:r w:rsidRPr="004821AE">
        <w:rPr>
          <w:sz w:val="28"/>
          <w:szCs w:val="28"/>
        </w:rPr>
        <w:t>ог живым узреть Христа,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пусть не в мужском, так в женском лике.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Не крест — бескрестье мы несем,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а как сгибаемся убого.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Чтоб не извериться во всем,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 xml:space="preserve">Дай </w:t>
      </w:r>
      <w:r>
        <w:rPr>
          <w:sz w:val="28"/>
          <w:szCs w:val="28"/>
        </w:rPr>
        <w:t>Б</w:t>
      </w:r>
      <w:r w:rsidRPr="004821AE">
        <w:rPr>
          <w:sz w:val="28"/>
          <w:szCs w:val="28"/>
        </w:rPr>
        <w:t>ог ну хоть немного Бога!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 xml:space="preserve">Дай </w:t>
      </w:r>
      <w:r>
        <w:rPr>
          <w:sz w:val="28"/>
          <w:szCs w:val="28"/>
        </w:rPr>
        <w:t>Б</w:t>
      </w:r>
      <w:r w:rsidRPr="004821AE">
        <w:rPr>
          <w:sz w:val="28"/>
          <w:szCs w:val="28"/>
        </w:rPr>
        <w:t>ог всего, всего, всего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 w:rsidRPr="004821AE">
        <w:rPr>
          <w:sz w:val="28"/>
          <w:szCs w:val="28"/>
        </w:rPr>
        <w:t>и сразу всем — чтоб не обидно...</w:t>
      </w:r>
    </w:p>
    <w:p w:rsidR="00A449ED" w:rsidRPr="004821AE" w:rsidRDefault="00A449ED" w:rsidP="00CE0ACC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Дай Бог </w:t>
      </w:r>
      <w:r w:rsidRPr="004821AE">
        <w:rPr>
          <w:sz w:val="28"/>
          <w:szCs w:val="28"/>
        </w:rPr>
        <w:t xml:space="preserve"> всего, но лишь того,</w:t>
      </w:r>
    </w:p>
    <w:p w:rsidR="00A449ED" w:rsidRPr="006955EB" w:rsidRDefault="00A449ED" w:rsidP="00CE0ACC">
      <w:pPr>
        <w:pStyle w:val="NoSpacing"/>
        <w:jc w:val="center"/>
        <w:rPr>
          <w:b/>
          <w:sz w:val="28"/>
          <w:szCs w:val="28"/>
        </w:rPr>
      </w:pPr>
      <w:r w:rsidRPr="006955EB">
        <w:rPr>
          <w:b/>
          <w:sz w:val="28"/>
          <w:szCs w:val="28"/>
        </w:rPr>
        <w:t>за что потом не станет стыдно.</w:t>
      </w:r>
    </w:p>
    <w:p w:rsidR="00A449ED" w:rsidRPr="006955EB" w:rsidRDefault="00A449ED" w:rsidP="00CE0ACC">
      <w:pPr>
        <w:pStyle w:val="NoSpacing"/>
        <w:jc w:val="center"/>
        <w:rPr>
          <w:b/>
          <w:sz w:val="16"/>
          <w:szCs w:val="16"/>
        </w:rPr>
      </w:pPr>
    </w:p>
    <w:p w:rsidR="00A449ED" w:rsidRPr="004821AE" w:rsidRDefault="00A449ED" w:rsidP="00CE0ACC">
      <w:pPr>
        <w:pStyle w:val="NoSpacing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</w:t>
      </w:r>
      <w:r w:rsidRPr="004821AE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.</w:t>
      </w:r>
      <w:r w:rsidRPr="004821AE">
        <w:rPr>
          <w:bCs/>
          <w:sz w:val="28"/>
          <w:szCs w:val="28"/>
        </w:rPr>
        <w:t xml:space="preserve"> Евтушенко</w:t>
      </w:r>
      <w:r>
        <w:rPr>
          <w:bCs/>
          <w:sz w:val="28"/>
          <w:szCs w:val="28"/>
        </w:rPr>
        <w:t>)</w:t>
      </w:r>
    </w:p>
    <w:p w:rsidR="00A449ED" w:rsidRPr="00C904B0" w:rsidRDefault="00A449ED" w:rsidP="00CE0ACC">
      <w:pPr>
        <w:pStyle w:val="NoSpacing"/>
        <w:jc w:val="center"/>
        <w:rPr>
          <w:sz w:val="28"/>
          <w:szCs w:val="28"/>
        </w:rPr>
      </w:pPr>
    </w:p>
    <w:p w:rsidR="00A449ED" w:rsidRPr="00C904B0" w:rsidRDefault="00A449ED" w:rsidP="00CE0ACC">
      <w:pPr>
        <w:pStyle w:val="NoSpacing"/>
        <w:jc w:val="center"/>
        <w:rPr>
          <w:sz w:val="28"/>
          <w:szCs w:val="28"/>
        </w:rPr>
      </w:pPr>
      <w:r w:rsidRPr="003554E5">
        <w:rPr>
          <w:sz w:val="28"/>
          <w:szCs w:val="28"/>
        </w:rPr>
        <w:pict>
          <v:shape id="_x0000_i1031" type="#_x0000_t75" style="width:390pt;height:260.25pt">
            <v:imagedata r:id="rId10" o:title=""/>
          </v:shape>
        </w:pict>
      </w:r>
    </w:p>
    <w:sectPr w:rsidR="00A449ED" w:rsidRPr="00C904B0" w:rsidSect="00BF5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0015"/>
    <w:rsid w:val="00023E00"/>
    <w:rsid w:val="00037BA6"/>
    <w:rsid w:val="000414CF"/>
    <w:rsid w:val="000511FC"/>
    <w:rsid w:val="00083F2C"/>
    <w:rsid w:val="000A69B2"/>
    <w:rsid w:val="000B60DD"/>
    <w:rsid w:val="000D5489"/>
    <w:rsid w:val="000D6574"/>
    <w:rsid w:val="001035DB"/>
    <w:rsid w:val="0011170A"/>
    <w:rsid w:val="00122F9C"/>
    <w:rsid w:val="0016455A"/>
    <w:rsid w:val="001D160F"/>
    <w:rsid w:val="00202C53"/>
    <w:rsid w:val="00214590"/>
    <w:rsid w:val="002562E8"/>
    <w:rsid w:val="00286B06"/>
    <w:rsid w:val="003010CA"/>
    <w:rsid w:val="00303A18"/>
    <w:rsid w:val="003040A8"/>
    <w:rsid w:val="0031679E"/>
    <w:rsid w:val="00323358"/>
    <w:rsid w:val="003554E5"/>
    <w:rsid w:val="003570AA"/>
    <w:rsid w:val="0035787E"/>
    <w:rsid w:val="003647F8"/>
    <w:rsid w:val="0037683E"/>
    <w:rsid w:val="00386050"/>
    <w:rsid w:val="00397731"/>
    <w:rsid w:val="003C5D38"/>
    <w:rsid w:val="0042391F"/>
    <w:rsid w:val="00430B74"/>
    <w:rsid w:val="00444132"/>
    <w:rsid w:val="004821AE"/>
    <w:rsid w:val="00497AB7"/>
    <w:rsid w:val="004A02EE"/>
    <w:rsid w:val="004C7E53"/>
    <w:rsid w:val="004E04C0"/>
    <w:rsid w:val="004E6544"/>
    <w:rsid w:val="004F7B0E"/>
    <w:rsid w:val="00526625"/>
    <w:rsid w:val="00550B7A"/>
    <w:rsid w:val="0056177A"/>
    <w:rsid w:val="00563BFD"/>
    <w:rsid w:val="00592DE3"/>
    <w:rsid w:val="00597600"/>
    <w:rsid w:val="005B32B6"/>
    <w:rsid w:val="005F5976"/>
    <w:rsid w:val="005F6CB6"/>
    <w:rsid w:val="006116D4"/>
    <w:rsid w:val="00640EF1"/>
    <w:rsid w:val="00651856"/>
    <w:rsid w:val="00687B94"/>
    <w:rsid w:val="00692C36"/>
    <w:rsid w:val="006955EB"/>
    <w:rsid w:val="006B7220"/>
    <w:rsid w:val="00721DFA"/>
    <w:rsid w:val="00730E36"/>
    <w:rsid w:val="007A24F6"/>
    <w:rsid w:val="007A4A2A"/>
    <w:rsid w:val="007D2427"/>
    <w:rsid w:val="008324EB"/>
    <w:rsid w:val="00883694"/>
    <w:rsid w:val="008A467C"/>
    <w:rsid w:val="008B6994"/>
    <w:rsid w:val="008D42CA"/>
    <w:rsid w:val="008F2621"/>
    <w:rsid w:val="00906EB2"/>
    <w:rsid w:val="0091745B"/>
    <w:rsid w:val="00926832"/>
    <w:rsid w:val="00940E86"/>
    <w:rsid w:val="0094405C"/>
    <w:rsid w:val="00947B6E"/>
    <w:rsid w:val="00975863"/>
    <w:rsid w:val="009C55DD"/>
    <w:rsid w:val="009E1F99"/>
    <w:rsid w:val="009E37DF"/>
    <w:rsid w:val="00A12046"/>
    <w:rsid w:val="00A32833"/>
    <w:rsid w:val="00A449ED"/>
    <w:rsid w:val="00A52347"/>
    <w:rsid w:val="00A604CB"/>
    <w:rsid w:val="00A73E1C"/>
    <w:rsid w:val="00A76257"/>
    <w:rsid w:val="00A930D5"/>
    <w:rsid w:val="00AC1575"/>
    <w:rsid w:val="00AF67C7"/>
    <w:rsid w:val="00B01A6C"/>
    <w:rsid w:val="00B10477"/>
    <w:rsid w:val="00B118C4"/>
    <w:rsid w:val="00B241AC"/>
    <w:rsid w:val="00B40015"/>
    <w:rsid w:val="00B466CC"/>
    <w:rsid w:val="00B50529"/>
    <w:rsid w:val="00B55B01"/>
    <w:rsid w:val="00B630F5"/>
    <w:rsid w:val="00B72188"/>
    <w:rsid w:val="00BB7CFF"/>
    <w:rsid w:val="00BC19B5"/>
    <w:rsid w:val="00BC7243"/>
    <w:rsid w:val="00BF2057"/>
    <w:rsid w:val="00BF3D97"/>
    <w:rsid w:val="00BF5CED"/>
    <w:rsid w:val="00C040D8"/>
    <w:rsid w:val="00C31F8F"/>
    <w:rsid w:val="00C44ABC"/>
    <w:rsid w:val="00C44EE5"/>
    <w:rsid w:val="00C713A8"/>
    <w:rsid w:val="00C904B0"/>
    <w:rsid w:val="00CA55A4"/>
    <w:rsid w:val="00CB0376"/>
    <w:rsid w:val="00CB56A0"/>
    <w:rsid w:val="00CD5EDA"/>
    <w:rsid w:val="00CE0ACC"/>
    <w:rsid w:val="00CE61A4"/>
    <w:rsid w:val="00D72471"/>
    <w:rsid w:val="00D85A5A"/>
    <w:rsid w:val="00D877AA"/>
    <w:rsid w:val="00DA1BB3"/>
    <w:rsid w:val="00DA4CAF"/>
    <w:rsid w:val="00DB5EE8"/>
    <w:rsid w:val="00DD2A0B"/>
    <w:rsid w:val="00DD636F"/>
    <w:rsid w:val="00DE6086"/>
    <w:rsid w:val="00E17BEC"/>
    <w:rsid w:val="00E3075A"/>
    <w:rsid w:val="00E31B8A"/>
    <w:rsid w:val="00E47D25"/>
    <w:rsid w:val="00EA65C0"/>
    <w:rsid w:val="00ED5DC5"/>
    <w:rsid w:val="00EE3CF1"/>
    <w:rsid w:val="00EF7D85"/>
    <w:rsid w:val="00F02763"/>
    <w:rsid w:val="00F4557E"/>
    <w:rsid w:val="00F62016"/>
    <w:rsid w:val="00F95E1C"/>
    <w:rsid w:val="00F9771C"/>
    <w:rsid w:val="00FA0B1C"/>
    <w:rsid w:val="00FA1CCA"/>
    <w:rsid w:val="00FD2039"/>
    <w:rsid w:val="00FD2205"/>
    <w:rsid w:val="00FD33FC"/>
    <w:rsid w:val="00FD41AE"/>
    <w:rsid w:val="00FE01AE"/>
    <w:rsid w:val="00FF5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1A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A0B1C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A0B1C"/>
    <w:rPr>
      <w:rFonts w:ascii="Arial" w:hAnsi="Arial" w:cs="Times New Roman"/>
      <w:b/>
      <w:color w:val="365F91"/>
      <w:sz w:val="28"/>
    </w:rPr>
  </w:style>
  <w:style w:type="paragraph" w:styleId="NoSpacing">
    <w:name w:val="No Spacing"/>
    <w:uiPriority w:val="99"/>
    <w:qFormat/>
    <w:rsid w:val="00C904B0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55B01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5B01"/>
    <w:rPr>
      <w:rFonts w:ascii="Tahoma" w:hAnsi="Tahoma" w:cs="Times New Roman"/>
      <w:sz w:val="16"/>
    </w:rPr>
  </w:style>
  <w:style w:type="character" w:styleId="Strong">
    <w:name w:val="Strong"/>
    <w:basedOn w:val="DefaultParagraphFont"/>
    <w:uiPriority w:val="99"/>
    <w:qFormat/>
    <w:locked/>
    <w:rsid w:val="0042391F"/>
    <w:rPr>
      <w:rFonts w:cs="Times New Roman"/>
      <w:b/>
    </w:rPr>
  </w:style>
  <w:style w:type="paragraph" w:styleId="BodyText">
    <w:name w:val="Body Text"/>
    <w:basedOn w:val="Normal"/>
    <w:link w:val="BodyTextChar"/>
    <w:uiPriority w:val="99"/>
    <w:rsid w:val="00F02763"/>
    <w:pPr>
      <w:spacing w:after="0" w:line="240" w:lineRule="auto"/>
    </w:pPr>
    <w:rPr>
      <w:b/>
      <w:bCs/>
      <w:sz w:val="28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02763"/>
    <w:rPr>
      <w:rFonts w:eastAsia="Times New Roman" w:cs="Times New Roman"/>
      <w:b/>
      <w:bCs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25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779</TotalTime>
  <Pages>11</Pages>
  <Words>2577</Words>
  <Characters>14692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42</cp:revision>
  <dcterms:created xsi:type="dcterms:W3CDTF">2014-07-13T07:46:00Z</dcterms:created>
  <dcterms:modified xsi:type="dcterms:W3CDTF">2015-04-29T07:54:00Z</dcterms:modified>
</cp:coreProperties>
</file>